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24" w:rsidRDefault="000A3AEC">
      <w:r w:rsidRPr="000A3AEC">
        <w:rPr>
          <w:noProof/>
          <w:sz w:val="20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6pt;margin-top:9pt;width:109.95pt;height:52.9pt;z-index:-251659264;mso-wrap-edited:f" wrapcoords="-38 0 -38 21520 21600 21520 21600 0 -38 0">
            <v:imagedata r:id="rId8" o:title=""/>
          </v:shape>
          <o:OLEObject Type="Embed" ProgID="PBrush" ShapeID="_x0000_s1028" DrawAspect="Content" ObjectID="_1679907104" r:id="rId9"/>
        </w:object>
      </w:r>
      <w:r w:rsidRPr="000A3AEC">
        <w:rPr>
          <w:noProof/>
          <w:sz w:val="20"/>
          <w:lang w:val="en-US"/>
        </w:rPr>
        <w:object w:dxaOrig="1440" w:dyaOrig="1440">
          <v:shape id="_x0000_s1027" type="#_x0000_t75" style="position:absolute;margin-left:96pt;margin-top:-45pt;width:222pt;height:65.35pt;z-index:251658240;mso-wrap-edited:f" wrapcoords="-60 0 -60 21396 21600 21396 21600 0 -60 0">
            <v:imagedata r:id="rId10" o:title="" chromakey="white"/>
            <w10:wrap type="tight"/>
          </v:shape>
          <o:OLEObject Type="Embed" ProgID="PBrush" ShapeID="_x0000_s1027" DrawAspect="Content" ObjectID="_1679907105" r:id="rId11"/>
        </w:object>
      </w:r>
    </w:p>
    <w:p w:rsidR="003B4024" w:rsidRDefault="003B4024"/>
    <w:p w:rsidR="003B4024" w:rsidRDefault="003B4024">
      <w:pPr>
        <w:jc w:val="center"/>
      </w:pPr>
    </w:p>
    <w:p w:rsidR="003B4024" w:rsidRDefault="003B4024">
      <w:pPr>
        <w:jc w:val="center"/>
        <w:rPr>
          <w:rFonts w:ascii="Comic Sans MS" w:hAnsi="Comic Sans MS"/>
          <w:noProof/>
          <w:sz w:val="20"/>
          <w:lang w:val="en-US"/>
        </w:rPr>
      </w:pPr>
    </w:p>
    <w:p w:rsidR="003B4024" w:rsidRDefault="00B24722">
      <w:pPr>
        <w:jc w:val="center"/>
        <w:rPr>
          <w:rFonts w:ascii="Comic Sans MS" w:hAnsi="Comic Sans MS"/>
          <w:noProof/>
          <w:sz w:val="20"/>
          <w:lang w:val="en-US"/>
        </w:rPr>
      </w:pPr>
      <w:r>
        <w:rPr>
          <w:rFonts w:ascii="Comic Sans MS" w:hAnsi="Comic Sans MS"/>
          <w:noProof/>
          <w:sz w:val="20"/>
          <w:lang w:val="en-US"/>
        </w:rPr>
        <w:t>Drumoyne Gardens</w:t>
      </w:r>
    </w:p>
    <w:p w:rsidR="003B4024" w:rsidRDefault="00B24722">
      <w:pPr>
        <w:jc w:val="center"/>
        <w:rPr>
          <w:rFonts w:ascii="Comic Sans MS" w:hAnsi="Comic Sans MS"/>
          <w:noProof/>
          <w:sz w:val="20"/>
          <w:lang w:val="en-US"/>
        </w:rPr>
      </w:pPr>
      <w:r>
        <w:rPr>
          <w:rFonts w:ascii="Comic Sans MS" w:hAnsi="Comic Sans MS"/>
          <w:noProof/>
          <w:sz w:val="20"/>
          <w:lang w:val="en-US"/>
        </w:rPr>
        <w:t>West Monkseaton</w:t>
      </w:r>
    </w:p>
    <w:p w:rsidR="003B4024" w:rsidRDefault="00B24722">
      <w:pPr>
        <w:jc w:val="center"/>
        <w:rPr>
          <w:rFonts w:ascii="Comic Sans MS" w:hAnsi="Comic Sans MS"/>
          <w:noProof/>
          <w:sz w:val="20"/>
          <w:lang w:val="en-US"/>
        </w:rPr>
      </w:pPr>
      <w:r>
        <w:rPr>
          <w:rFonts w:ascii="Comic Sans MS" w:hAnsi="Comic Sans MS"/>
          <w:noProof/>
          <w:sz w:val="20"/>
          <w:lang w:val="en-US"/>
        </w:rPr>
        <w:t>Whitley Bay</w:t>
      </w:r>
    </w:p>
    <w:p w:rsidR="003B4024" w:rsidRDefault="00B24722">
      <w:pPr>
        <w:jc w:val="center"/>
        <w:rPr>
          <w:rFonts w:ascii="Comic Sans MS" w:hAnsi="Comic Sans MS"/>
          <w:noProof/>
          <w:sz w:val="20"/>
          <w:lang w:val="en-US"/>
        </w:rPr>
      </w:pPr>
      <w:r>
        <w:rPr>
          <w:rFonts w:ascii="Comic Sans MS" w:hAnsi="Comic Sans MS"/>
          <w:noProof/>
          <w:sz w:val="20"/>
          <w:lang w:val="en-US"/>
        </w:rPr>
        <w:t>NE25 9DL</w:t>
      </w:r>
    </w:p>
    <w:p w:rsidR="003B4024" w:rsidRDefault="00B24722">
      <w:pPr>
        <w:jc w:val="center"/>
      </w:pPr>
      <w:r>
        <w:rPr>
          <w:rFonts w:ascii="Comic Sans MS" w:hAnsi="Comic Sans MS"/>
          <w:b/>
          <w:bCs/>
          <w:sz w:val="16"/>
        </w:rPr>
        <w:t>Tel</w:t>
      </w:r>
      <w:r>
        <w:rPr>
          <w:rFonts w:ascii="Comic Sans MS" w:hAnsi="Comic Sans MS"/>
          <w:sz w:val="16"/>
        </w:rPr>
        <w:t xml:space="preserve">: 0191 6432026 </w:t>
      </w:r>
      <w:r>
        <w:rPr>
          <w:rFonts w:ascii="Comic Sans MS" w:hAnsi="Comic Sans MS"/>
          <w:b/>
          <w:bCs/>
          <w:sz w:val="16"/>
        </w:rPr>
        <w:t>Fax</w:t>
      </w:r>
      <w:r>
        <w:rPr>
          <w:rFonts w:ascii="Comic Sans MS" w:hAnsi="Comic Sans MS"/>
          <w:sz w:val="16"/>
        </w:rPr>
        <w:t xml:space="preserve">: 0191 6432029 </w:t>
      </w:r>
      <w:r>
        <w:rPr>
          <w:rFonts w:ascii="Comic Sans MS" w:hAnsi="Comic Sans MS"/>
          <w:b/>
          <w:bCs/>
          <w:sz w:val="16"/>
        </w:rPr>
        <w:t>e-mail</w:t>
      </w:r>
      <w:r>
        <w:rPr>
          <w:rFonts w:ascii="Comic Sans MS" w:hAnsi="Comic Sans MS"/>
          <w:sz w:val="16"/>
        </w:rPr>
        <w:t>: Langley.first@northtyneside.gov.uk</w:t>
      </w:r>
    </w:p>
    <w:p w:rsidR="006A5537" w:rsidRDefault="006A5537">
      <w:pPr>
        <w:rPr>
          <w:rFonts w:ascii="Comic Sans MS" w:hAnsi="Comic Sans MS"/>
        </w:rPr>
      </w:pP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Dear Parents/Carers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 xml:space="preserve">During the summer term some parents like their children to experience walking to/from school on their own in preparation for the move to Middle School. 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If you wish your child to walk unaccompanied please complete the attached form and return to school.</w:t>
      </w:r>
      <w:r w:rsidR="00E56C5D">
        <w:rPr>
          <w:rFonts w:ascii="Comic Sans MS" w:hAnsi="Comic Sans MS"/>
        </w:rPr>
        <w:t xml:space="preserve"> Please note your child should not be accessing the school site </w:t>
      </w:r>
      <w:r w:rsidR="00C54F73">
        <w:rPr>
          <w:rFonts w:ascii="Comic Sans MS" w:hAnsi="Comic Sans MS"/>
          <w:b/>
        </w:rPr>
        <w:t>before 8.45</w:t>
      </w:r>
      <w:r w:rsidR="00E56C5D" w:rsidRPr="00E56C5D">
        <w:rPr>
          <w:rFonts w:ascii="Comic Sans MS" w:hAnsi="Comic Sans MS"/>
          <w:b/>
        </w:rPr>
        <w:t>am.</w:t>
      </w:r>
      <w:r w:rsidR="00E56C5D">
        <w:rPr>
          <w:rFonts w:ascii="Comic Sans MS" w:hAnsi="Comic Sans MS"/>
        </w:rPr>
        <w:t xml:space="preserve"> This is to ensure they are not on school premises unsupervised.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Pr="009521FA" w:rsidRDefault="009521FA" w:rsidP="009521FA">
      <w:pPr>
        <w:rPr>
          <w:rFonts w:ascii="Comic Sans MS" w:hAnsi="Comic Sans MS"/>
        </w:rPr>
      </w:pPr>
      <w:r>
        <w:rPr>
          <w:rFonts w:ascii="Comic Sans MS" w:hAnsi="Comic Sans MS"/>
        </w:rPr>
        <w:t>If your</w:t>
      </w:r>
      <w:r w:rsidRPr="009521FA">
        <w:rPr>
          <w:rFonts w:ascii="Comic Sans MS" w:hAnsi="Comic Sans MS"/>
        </w:rPr>
        <w:t xml:space="preserve"> c</w:t>
      </w:r>
      <w:r>
        <w:rPr>
          <w:rFonts w:ascii="Comic Sans MS" w:hAnsi="Comic Sans MS"/>
        </w:rPr>
        <w:t>hild is absent, school must be notified</w:t>
      </w:r>
      <w:r w:rsidRPr="009521FA">
        <w:rPr>
          <w:rFonts w:ascii="Comic Sans MS" w:hAnsi="Comic Sans MS"/>
        </w:rPr>
        <w:t xml:space="preserve"> before 9am, please speak to a member of staff or leave a message on the answer machine.</w:t>
      </w: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The class register will be take</w:t>
      </w:r>
      <w:r w:rsidR="005B3533">
        <w:rPr>
          <w:rFonts w:ascii="Comic Sans MS" w:hAnsi="Comic Sans MS"/>
        </w:rPr>
        <w:t>n and sent to the office where</w:t>
      </w:r>
      <w:r w:rsidRPr="009521FA">
        <w:rPr>
          <w:rFonts w:ascii="Comic Sans MS" w:hAnsi="Comic Sans MS"/>
        </w:rPr>
        <w:t xml:space="preserve"> staff will check the register against the list of children with permission to walk and any</w:t>
      </w:r>
      <w:r w:rsidR="005B3533">
        <w:rPr>
          <w:rFonts w:ascii="Comic Sans MS" w:hAnsi="Comic Sans MS"/>
        </w:rPr>
        <w:t xml:space="preserve"> absence notifications received. I</w:t>
      </w:r>
      <w:r w:rsidRPr="009521FA">
        <w:rPr>
          <w:rFonts w:ascii="Comic Sans MS" w:hAnsi="Comic Sans MS"/>
        </w:rPr>
        <w:t>f any child has not arrived in sc</w:t>
      </w:r>
      <w:r>
        <w:rPr>
          <w:rFonts w:ascii="Comic Sans MS" w:hAnsi="Comic Sans MS"/>
        </w:rPr>
        <w:t>hool we will try to contact you and</w:t>
      </w:r>
      <w:r w:rsidRPr="009521FA">
        <w:rPr>
          <w:rFonts w:ascii="Comic Sans MS" w:hAnsi="Comic Sans MS"/>
        </w:rPr>
        <w:t xml:space="preserve"> if this fails</w:t>
      </w:r>
      <w:r w:rsidR="005B3533">
        <w:rPr>
          <w:rFonts w:ascii="Comic Sans MS" w:hAnsi="Comic Sans MS"/>
        </w:rPr>
        <w:t xml:space="preserve"> we will then notify the police as a last resort.</w:t>
      </w: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It is therefore vital that school is informed of any absence before 9am.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Default="009521FA" w:rsidP="009521FA">
      <w:pPr>
        <w:rPr>
          <w:rFonts w:ascii="Comic Sans MS" w:hAnsi="Comic Sans MS"/>
          <w:b/>
        </w:rPr>
      </w:pPr>
      <w:r w:rsidRPr="009521FA">
        <w:rPr>
          <w:rFonts w:ascii="Comic Sans MS" w:hAnsi="Comic Sans MS"/>
          <w:b/>
        </w:rPr>
        <w:t>Mobile Phone policy</w:t>
      </w:r>
    </w:p>
    <w:p w:rsidR="009521FA" w:rsidRPr="009521FA" w:rsidRDefault="009521FA" w:rsidP="009521FA">
      <w:pPr>
        <w:rPr>
          <w:rFonts w:ascii="Comic Sans MS" w:hAnsi="Comic Sans MS"/>
          <w:b/>
        </w:rPr>
      </w:pPr>
    </w:p>
    <w:p w:rsid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 xml:space="preserve">If your child carries a mobile phone for emergency use, the </w:t>
      </w:r>
      <w:r w:rsidRPr="009521FA">
        <w:rPr>
          <w:rFonts w:ascii="Comic Sans MS" w:hAnsi="Comic Sans MS"/>
          <w:b/>
        </w:rPr>
        <w:t xml:space="preserve">named </w:t>
      </w:r>
      <w:r w:rsidRPr="009521FA">
        <w:rPr>
          <w:rFonts w:ascii="Comic Sans MS" w:hAnsi="Comic Sans MS"/>
        </w:rPr>
        <w:t>phone must be handed in to the class teacher at the start of the day and</w:t>
      </w:r>
      <w:r>
        <w:rPr>
          <w:rFonts w:ascii="Comic Sans MS" w:hAnsi="Comic Sans MS"/>
        </w:rPr>
        <w:t xml:space="preserve"> it will</w:t>
      </w:r>
      <w:r w:rsidRPr="009521FA">
        <w:rPr>
          <w:rFonts w:ascii="Comic Sans MS" w:hAnsi="Comic Sans MS"/>
        </w:rPr>
        <w:t xml:space="preserve"> </w:t>
      </w:r>
      <w:r w:rsidR="00EB50BA">
        <w:rPr>
          <w:rFonts w:ascii="Comic Sans MS" w:hAnsi="Comic Sans MS"/>
        </w:rPr>
        <w:t xml:space="preserve">be </w:t>
      </w:r>
      <w:r w:rsidRPr="009521FA">
        <w:rPr>
          <w:rFonts w:ascii="Comic Sans MS" w:hAnsi="Comic Sans MS"/>
        </w:rPr>
        <w:t xml:space="preserve">returned at the end. </w:t>
      </w:r>
      <w:r w:rsidR="00C54F73">
        <w:rPr>
          <w:rFonts w:ascii="Comic Sans MS" w:hAnsi="Comic Sans MS"/>
        </w:rPr>
        <w:t xml:space="preserve">Phones must be turned off </w:t>
      </w:r>
      <w:r w:rsidRPr="009521FA">
        <w:rPr>
          <w:rFonts w:ascii="Comic Sans MS" w:hAnsi="Comic Sans MS"/>
        </w:rPr>
        <w:t>when in school.</w:t>
      </w:r>
    </w:p>
    <w:p w:rsidR="00EB50BA" w:rsidRDefault="00EB50BA" w:rsidP="009521FA">
      <w:pPr>
        <w:rPr>
          <w:rFonts w:ascii="Comic Sans MS" w:hAnsi="Comic Sans MS"/>
        </w:rPr>
      </w:pPr>
    </w:p>
    <w:p w:rsidR="00EB50BA" w:rsidRDefault="00EB50BA" w:rsidP="009521FA">
      <w:pPr>
        <w:rPr>
          <w:rFonts w:ascii="Comic Sans MS" w:hAnsi="Comic Sans MS"/>
        </w:rPr>
      </w:pPr>
      <w:r>
        <w:rPr>
          <w:rFonts w:ascii="Comic Sans MS" w:hAnsi="Comic Sans MS"/>
        </w:rPr>
        <w:t>Please be aware that school take no responsibility for phones that are lost or damaged.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Yours sincerely</w:t>
      </w:r>
    </w:p>
    <w:p w:rsidR="009521FA" w:rsidRPr="009521FA" w:rsidRDefault="009521FA" w:rsidP="009521FA">
      <w:pPr>
        <w:rPr>
          <w:rFonts w:ascii="Comic Sans MS" w:hAnsi="Comic Sans MS"/>
        </w:rPr>
      </w:pPr>
    </w:p>
    <w:p w:rsidR="009521FA" w:rsidRP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Mr Jones</w:t>
      </w:r>
    </w:p>
    <w:p w:rsidR="009521FA" w:rsidRDefault="009521FA" w:rsidP="009521FA">
      <w:pPr>
        <w:rPr>
          <w:rFonts w:ascii="Comic Sans MS" w:hAnsi="Comic Sans MS"/>
        </w:rPr>
      </w:pPr>
      <w:r w:rsidRPr="009521FA">
        <w:rPr>
          <w:rFonts w:ascii="Comic Sans MS" w:hAnsi="Comic Sans MS"/>
        </w:rPr>
        <w:t>Headteacher</w:t>
      </w:r>
    </w:p>
    <w:p w:rsidR="009521FA" w:rsidRDefault="009521FA" w:rsidP="009521FA">
      <w:pPr>
        <w:rPr>
          <w:rFonts w:ascii="Comic Sans MS" w:hAnsi="Comic Sans MS"/>
        </w:rPr>
      </w:pPr>
    </w:p>
    <w:p w:rsidR="009521FA" w:rsidRDefault="009521FA" w:rsidP="009521FA">
      <w:pPr>
        <w:rPr>
          <w:rFonts w:ascii="Comic Sans MS" w:hAnsi="Comic Sans MS"/>
        </w:rPr>
      </w:pPr>
    </w:p>
    <w:p w:rsidR="009521FA" w:rsidRDefault="009521FA" w:rsidP="009521FA">
      <w:pPr>
        <w:rPr>
          <w:rFonts w:ascii="Comic Sans MS" w:hAnsi="Comic Sans MS"/>
        </w:rPr>
      </w:pPr>
    </w:p>
    <w:p w:rsidR="009521FA" w:rsidRDefault="009521FA" w:rsidP="009521FA">
      <w:pPr>
        <w:rPr>
          <w:rFonts w:ascii="Comic Sans MS" w:hAnsi="Comic Sans MS"/>
          <w:b/>
          <w:sz w:val="28"/>
          <w:szCs w:val="28"/>
          <w:u w:val="single"/>
        </w:rPr>
      </w:pPr>
      <w:r w:rsidRPr="00B26117">
        <w:rPr>
          <w:rFonts w:ascii="Comic Sans MS" w:hAnsi="Comic Sans MS"/>
          <w:b/>
          <w:sz w:val="28"/>
          <w:szCs w:val="28"/>
          <w:u w:val="single"/>
        </w:rPr>
        <w:t>Langley First School</w:t>
      </w:r>
    </w:p>
    <w:p w:rsidR="00B26117" w:rsidRDefault="00B26117" w:rsidP="009521FA">
      <w:pPr>
        <w:rPr>
          <w:rFonts w:ascii="Comic Sans MS" w:hAnsi="Comic Sans MS"/>
          <w:b/>
          <w:sz w:val="28"/>
          <w:szCs w:val="28"/>
          <w:u w:val="single"/>
        </w:rPr>
      </w:pPr>
    </w:p>
    <w:p w:rsidR="00B26117" w:rsidRPr="00B26117" w:rsidRDefault="00B26117" w:rsidP="009521FA">
      <w:pPr>
        <w:rPr>
          <w:rFonts w:ascii="Comic Sans MS" w:hAnsi="Comic Sans MS"/>
          <w:b/>
          <w:sz w:val="28"/>
          <w:szCs w:val="28"/>
        </w:rPr>
      </w:pPr>
      <w:r w:rsidRPr="00B26117">
        <w:rPr>
          <w:rFonts w:ascii="Comic Sans MS" w:hAnsi="Comic Sans MS"/>
          <w:b/>
          <w:sz w:val="28"/>
          <w:szCs w:val="28"/>
        </w:rPr>
        <w:t xml:space="preserve">Childs name________________________ Class__________ 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b/>
          <w:sz w:val="28"/>
          <w:szCs w:val="28"/>
          <w:u w:val="single"/>
        </w:rPr>
      </w:pPr>
      <w:r w:rsidRPr="00B26117">
        <w:rPr>
          <w:rFonts w:ascii="Comic Sans MS" w:hAnsi="Comic Sans MS"/>
          <w:b/>
          <w:sz w:val="28"/>
          <w:szCs w:val="28"/>
          <w:u w:val="single"/>
        </w:rPr>
        <w:t>Year 4 – Summer term. Parental permission to walk to school unaccompanied.</w:t>
      </w:r>
    </w:p>
    <w:p w:rsidR="009521FA" w:rsidRPr="00B26117" w:rsidRDefault="009521FA" w:rsidP="009521FA">
      <w:pPr>
        <w:rPr>
          <w:rFonts w:ascii="Comic Sans MS" w:hAnsi="Comic Sans MS"/>
          <w:b/>
          <w:sz w:val="28"/>
          <w:szCs w:val="28"/>
          <w:u w:val="single"/>
        </w:rPr>
      </w:pP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 xml:space="preserve">I am informing Langley First School that___________________________ will be walking </w:t>
      </w:r>
      <w:r w:rsidRPr="00B26117">
        <w:rPr>
          <w:rFonts w:ascii="Comic Sans MS" w:hAnsi="Comic Sans MS"/>
          <w:b/>
          <w:sz w:val="28"/>
          <w:szCs w:val="28"/>
        </w:rPr>
        <w:t>to</w:t>
      </w:r>
      <w:r w:rsidRPr="00B26117">
        <w:rPr>
          <w:rFonts w:ascii="Comic Sans MS" w:hAnsi="Comic Sans MS"/>
          <w:sz w:val="28"/>
          <w:szCs w:val="28"/>
        </w:rPr>
        <w:t xml:space="preserve"> school unaccompanied starting on 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I am informing Langley First School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 xml:space="preserve">that________________________ will be walking </w:t>
      </w:r>
      <w:r w:rsidRPr="00B26117">
        <w:rPr>
          <w:rFonts w:ascii="Comic Sans MS" w:hAnsi="Comic Sans MS"/>
          <w:b/>
          <w:sz w:val="28"/>
          <w:szCs w:val="28"/>
        </w:rPr>
        <w:t xml:space="preserve">from </w:t>
      </w:r>
      <w:r w:rsidRPr="00B26117">
        <w:rPr>
          <w:rFonts w:ascii="Comic Sans MS" w:hAnsi="Comic Sans MS"/>
          <w:sz w:val="28"/>
          <w:szCs w:val="28"/>
        </w:rPr>
        <w:t>school unaccompanied starting on 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b/>
          <w:sz w:val="28"/>
          <w:szCs w:val="28"/>
          <w:u w:val="single"/>
        </w:rPr>
      </w:pPr>
      <w:r w:rsidRPr="00B26117">
        <w:rPr>
          <w:rFonts w:ascii="Comic Sans MS" w:hAnsi="Comic Sans MS"/>
          <w:b/>
          <w:sz w:val="28"/>
          <w:szCs w:val="28"/>
          <w:u w:val="single"/>
        </w:rPr>
        <w:t>Emergency contact 1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Name ___________________________________________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Relationship ______________________________________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Contact number ___________________________________</w:t>
      </w:r>
      <w:r w:rsidR="00B26117">
        <w:rPr>
          <w:rFonts w:ascii="Comic Sans MS" w:hAnsi="Comic Sans MS"/>
          <w:sz w:val="28"/>
          <w:szCs w:val="28"/>
        </w:rPr>
        <w:t>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b/>
          <w:sz w:val="28"/>
          <w:szCs w:val="28"/>
          <w:u w:val="single"/>
        </w:rPr>
      </w:pPr>
      <w:r w:rsidRPr="00B26117">
        <w:rPr>
          <w:rFonts w:ascii="Comic Sans MS" w:hAnsi="Comic Sans MS"/>
          <w:b/>
          <w:sz w:val="28"/>
          <w:szCs w:val="28"/>
          <w:u w:val="single"/>
        </w:rPr>
        <w:t>Emergency contact 2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Name ___________________________________________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Relationship ______________________________________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Contact number ____________________________________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Please complete the table below, indicating when your child will be walking unaccompanied.</w:t>
      </w: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</w:p>
    <w:p w:rsidR="009521FA" w:rsidRPr="00B26117" w:rsidRDefault="009521FA" w:rsidP="009521FA">
      <w:pPr>
        <w:rPr>
          <w:rFonts w:ascii="Comic Sans MS" w:hAnsi="Comic Sans MS"/>
          <w:sz w:val="28"/>
          <w:szCs w:val="28"/>
        </w:rPr>
      </w:pPr>
      <w:r w:rsidRPr="00B26117">
        <w:rPr>
          <w:rFonts w:ascii="Comic Sans MS" w:hAnsi="Comic Sans MS"/>
          <w:sz w:val="28"/>
          <w:szCs w:val="28"/>
        </w:rPr>
        <w:t>Please ensure you notify school of any changes to this routine.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858"/>
        <w:gridCol w:w="868"/>
        <w:gridCol w:w="860"/>
        <w:gridCol w:w="896"/>
        <w:gridCol w:w="895"/>
        <w:gridCol w:w="878"/>
        <w:gridCol w:w="872"/>
        <w:gridCol w:w="868"/>
        <w:gridCol w:w="859"/>
      </w:tblGrid>
      <w:tr w:rsidR="009521FA" w:rsidRPr="00BE45C5" w:rsidTr="00BE45C5">
        <w:tc>
          <w:tcPr>
            <w:tcW w:w="1802" w:type="dxa"/>
            <w:gridSpan w:val="2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Monday</w:t>
            </w:r>
          </w:p>
        </w:tc>
        <w:tc>
          <w:tcPr>
            <w:tcW w:w="1802" w:type="dxa"/>
            <w:gridSpan w:val="2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Tuesday</w:t>
            </w:r>
          </w:p>
        </w:tc>
        <w:tc>
          <w:tcPr>
            <w:tcW w:w="1804" w:type="dxa"/>
            <w:gridSpan w:val="2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Wednesday</w:t>
            </w:r>
          </w:p>
        </w:tc>
        <w:tc>
          <w:tcPr>
            <w:tcW w:w="1804" w:type="dxa"/>
            <w:gridSpan w:val="2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Thursday</w:t>
            </w:r>
          </w:p>
        </w:tc>
        <w:tc>
          <w:tcPr>
            <w:tcW w:w="1804" w:type="dxa"/>
            <w:gridSpan w:val="2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Friday</w:t>
            </w:r>
          </w:p>
        </w:tc>
      </w:tr>
      <w:tr w:rsidR="00B26117" w:rsidRPr="00BE45C5" w:rsidTr="00BE45C5">
        <w:tc>
          <w:tcPr>
            <w:tcW w:w="901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AM</w:t>
            </w:r>
          </w:p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</w:p>
        </w:tc>
        <w:tc>
          <w:tcPr>
            <w:tcW w:w="901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PM</w:t>
            </w:r>
          </w:p>
        </w:tc>
        <w:tc>
          <w:tcPr>
            <w:tcW w:w="901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AM</w:t>
            </w:r>
          </w:p>
        </w:tc>
        <w:tc>
          <w:tcPr>
            <w:tcW w:w="901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PM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AM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PM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AM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PM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AM</w:t>
            </w:r>
          </w:p>
        </w:tc>
        <w:tc>
          <w:tcPr>
            <w:tcW w:w="902" w:type="dxa"/>
            <w:shd w:val="clear" w:color="auto" w:fill="auto"/>
          </w:tcPr>
          <w:p w:rsidR="009521FA" w:rsidRPr="00BE45C5" w:rsidRDefault="009521FA" w:rsidP="00BE45C5">
            <w:pPr>
              <w:rPr>
                <w:rFonts w:ascii="Comic Sans MS" w:eastAsia="Calibri" w:hAnsi="Comic Sans MS"/>
                <w:sz w:val="28"/>
                <w:szCs w:val="28"/>
              </w:rPr>
            </w:pPr>
            <w:r w:rsidRPr="00BE45C5">
              <w:rPr>
                <w:rFonts w:ascii="Comic Sans MS" w:eastAsia="Calibri" w:hAnsi="Comic Sans MS"/>
                <w:sz w:val="28"/>
                <w:szCs w:val="28"/>
              </w:rPr>
              <w:t>PM</w:t>
            </w:r>
          </w:p>
        </w:tc>
      </w:tr>
    </w:tbl>
    <w:p w:rsidR="009521FA" w:rsidRPr="00BE45C5" w:rsidRDefault="009521FA" w:rsidP="000204BD">
      <w:pPr>
        <w:rPr>
          <w:rFonts w:ascii="Calibri" w:hAnsi="Calibri"/>
          <w:sz w:val="28"/>
          <w:szCs w:val="28"/>
        </w:rPr>
      </w:pPr>
      <w:bookmarkStart w:id="0" w:name="_GoBack"/>
      <w:bookmarkEnd w:id="0"/>
    </w:p>
    <w:sectPr w:rsidR="009521FA" w:rsidRPr="00BE45C5" w:rsidSect="006A5537">
      <w:footerReference w:type="first" r:id="rId12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59A" w:rsidRDefault="0069259A">
      <w:r>
        <w:separator/>
      </w:r>
    </w:p>
  </w:endnote>
  <w:endnote w:type="continuationSeparator" w:id="0">
    <w:p w:rsidR="0069259A" w:rsidRDefault="00692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1F" w:rsidRDefault="0052271F">
    <w:pPr>
      <w:pStyle w:val="Footer"/>
    </w:pPr>
    <w:r>
      <w:rPr>
        <w:noProof/>
        <w:lang w:eastAsia="en-GB"/>
      </w:rPr>
      <w:object w:dxaOrig="1440" w:dyaOrig="1440">
        <v:group id="_x0000_s2049" style="position:absolute;margin-left:-27.75pt;margin-top:-19.4pt;width:447pt;height:63.75pt;z-index:251657728" coordorigin="1581,9512" coordsize="8940,1275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6936;top:10427;width:1440;height:360" filled="f" stroked="f">
            <v:fill opacity=".5"/>
            <v:textbox style="mso-next-textbox:#_x0000_s2050">
              <w:txbxContent>
                <w:p w:rsidR="0052271F" w:rsidRDefault="0052271F" w:rsidP="006A5537">
                  <w:pPr>
                    <w:pStyle w:val="Heading1"/>
                    <w:rPr>
                      <w:sz w:val="14"/>
                    </w:rPr>
                  </w:pPr>
                  <w:r>
                    <w:rPr>
                      <w:sz w:val="14"/>
                    </w:rPr>
                    <w:t>North Tyneside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581;top:9512;width:1215;height:1275;mso-wrap-edited:f" wrapcoords="-267 0 -267 21346 21600 21346 21600 0 -267 0">
            <v:imagedata r:id="rId1" o:title=""/>
          </v:shape>
          <v:shape id="_x0000_s2052" type="#_x0000_t75" style="position:absolute;left:2901;top:9707;width:946;height:1080;mso-wrap-edited:f" wrapcoords="-254 0 -254 21377 21600 21377 21600 0 -254 0">
            <v:imagedata r:id="rId2" o:title="sport_england_activemark"/>
          </v:shape>
          <v:shape id="_x0000_s2053" type="#_x0000_t75" style="position:absolute;left:3861;top:9969;width:1084;height:638;mso-wrap-edited:f" wrapcoords="-31 0 -31 21548 21600 21548 21600 0 -31 0">
            <v:imagedata r:id="rId3" o:title="AccreditedLogoICT"/>
          </v:shape>
          <v:shape id="_x0000_s2054" type="#_x0000_t75" style="position:absolute;left:5061;top:9887;width:705;height:900;mso-wrap-edited:f" wrapcoords="-460 0 -460 21240 21600 21240 21600 0 -460 0">
            <v:imagedata r:id="rId4" o:title="basicskillsmark4"/>
          </v:shape>
          <v:shape id="_x0000_s2055" type="#_x0000_t75" style="position:absolute;left:5781;top:9712;width:1080;height:1066;mso-wrap-edited:f" wrapcoords="-12 0 -12 21588 21600 21588 21600 0 -12 0">
            <v:imagedata r:id="rId5" o:title="1_16200657065509_9" croptop="6235f" cropbottom="9445f" cropleft="6232f" cropright="9451f"/>
          </v:shape>
          <v:shape id="_x0000_s2056" type="#_x0000_t75" style="position:absolute;left:7101;top:9805;width:840;height:637;mso-wrap-edited:f" wrapcoords="-193 254 -193 21346 21600 21346 21600 254 -193 254">
            <v:imagedata r:id="rId6" o:title=""/>
          </v:shape>
          <v:shape id="_x0000_s2057" type="#_x0000_t75" style="position:absolute;left:8061;top:9827;width:1440;height:960;mso-wrap-edited:f" wrapcoords="-225 0 -225 21262 21600 21262 21600 0 -225 0">
            <v:imagedata r:id="rId7" o:title="1120T081738_image"/>
          </v:shape>
          <v:shape id="_x0000_s2058" type="#_x0000_t75" style="position:absolute;left:9381;top:9887;width:1140;height:825;mso-wrap-edited:f" wrapcoords="-284 0 -284 21207 21600 21207 21600 0 -284 0">
            <v:imagedata r:id="rId8" o:title="Investor-Logo"/>
          </v:shape>
        </v:group>
        <o:OLEObject Type="Embed" ProgID="MSPhotoEd.3" ShapeID="_x0000_s2051" DrawAspect="Content" ObjectID="_1679907106" r:id="rId9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59A" w:rsidRDefault="0069259A">
      <w:r>
        <w:separator/>
      </w:r>
    </w:p>
  </w:footnote>
  <w:footnote w:type="continuationSeparator" w:id="0">
    <w:p w:rsidR="0069259A" w:rsidRDefault="00692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E1D4D"/>
    <w:multiLevelType w:val="singleLevel"/>
    <w:tmpl w:val="A956B8C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E9"/>
    <w:rsid w:val="000204BD"/>
    <w:rsid w:val="00045A0B"/>
    <w:rsid w:val="000A3AEC"/>
    <w:rsid w:val="000C0300"/>
    <w:rsid w:val="000D5D05"/>
    <w:rsid w:val="00173396"/>
    <w:rsid w:val="001A780D"/>
    <w:rsid w:val="001C1D90"/>
    <w:rsid w:val="003145B1"/>
    <w:rsid w:val="003208F2"/>
    <w:rsid w:val="003412A8"/>
    <w:rsid w:val="00360F12"/>
    <w:rsid w:val="003648F1"/>
    <w:rsid w:val="003B4024"/>
    <w:rsid w:val="00445526"/>
    <w:rsid w:val="00512749"/>
    <w:rsid w:val="0052271F"/>
    <w:rsid w:val="005B3533"/>
    <w:rsid w:val="00650C00"/>
    <w:rsid w:val="0069259A"/>
    <w:rsid w:val="00696603"/>
    <w:rsid w:val="006A5537"/>
    <w:rsid w:val="006F00E9"/>
    <w:rsid w:val="00730313"/>
    <w:rsid w:val="008008B2"/>
    <w:rsid w:val="009521FA"/>
    <w:rsid w:val="0098038B"/>
    <w:rsid w:val="00A12558"/>
    <w:rsid w:val="00A97DFC"/>
    <w:rsid w:val="00AB6B9E"/>
    <w:rsid w:val="00B063B4"/>
    <w:rsid w:val="00B24722"/>
    <w:rsid w:val="00B26117"/>
    <w:rsid w:val="00BE45C5"/>
    <w:rsid w:val="00C06A39"/>
    <w:rsid w:val="00C54F73"/>
    <w:rsid w:val="00C825D1"/>
    <w:rsid w:val="00DA378E"/>
    <w:rsid w:val="00DB6DE2"/>
    <w:rsid w:val="00E56C5D"/>
    <w:rsid w:val="00EB50BA"/>
    <w:rsid w:val="00EB71A0"/>
    <w:rsid w:val="00ED1AA9"/>
    <w:rsid w:val="00F03269"/>
    <w:rsid w:val="00F507DD"/>
    <w:rsid w:val="00F927EC"/>
    <w:rsid w:val="00FB37C4"/>
    <w:rsid w:val="00FD30D2"/>
    <w:rsid w:val="00FE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1D52CF9A-E98F-43DE-BE44-19997393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02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4024"/>
    <w:pPr>
      <w:keepNext/>
      <w:outlineLvl w:val="0"/>
    </w:pPr>
    <w:rPr>
      <w:b/>
      <w:color w:val="0070C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3B402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B402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A553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5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5537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rsid w:val="006A5537"/>
    <w:rPr>
      <w:b/>
      <w:color w:val="0070C0"/>
      <w:sz w:val="18"/>
      <w:szCs w:val="24"/>
      <w:lang w:eastAsia="en-US"/>
    </w:rPr>
  </w:style>
  <w:style w:type="paragraph" w:styleId="BodyText">
    <w:name w:val="Body Text"/>
    <w:basedOn w:val="Normal"/>
    <w:link w:val="BodyTextChar"/>
    <w:rsid w:val="00FB37C4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FB37C4"/>
  </w:style>
  <w:style w:type="character" w:customStyle="1" w:styleId="apple-converted-space">
    <w:name w:val="apple-converted-space"/>
    <w:rsid w:val="00F507DD"/>
  </w:style>
  <w:style w:type="table" w:styleId="TableGrid">
    <w:name w:val="Table Grid"/>
    <w:basedOn w:val="TableNormal"/>
    <w:uiPriority w:val="39"/>
    <w:rsid w:val="009521F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wmf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er0112\AppData\Local\Microsoft\Windows\Temporary%20Internet%20Files\OLKBF15\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C11F9-C4A8-484D-ADE9-549FDE33B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ater0112</dc:creator>
  <cp:keywords/>
  <cp:lastModifiedBy>Angela Ternent</cp:lastModifiedBy>
  <cp:revision>2</cp:revision>
  <cp:lastPrinted>2021-04-14T11:05:00Z</cp:lastPrinted>
  <dcterms:created xsi:type="dcterms:W3CDTF">2021-04-14T11:05:00Z</dcterms:created>
  <dcterms:modified xsi:type="dcterms:W3CDTF">2021-04-14T11:05:00Z</dcterms:modified>
</cp:coreProperties>
</file>